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4FEB" w:rsidRPr="001A02E2" w:rsidRDefault="004A4FEB" w:rsidP="001A02E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r w:rsidRPr="001A02E2">
        <w:rPr>
          <w:rFonts w:ascii="Times New Roman" w:hAnsi="Times New Roman" w:cs="Times New Roman"/>
          <w:b/>
          <w:bCs/>
          <w:sz w:val="24"/>
          <w:szCs w:val="24"/>
        </w:rPr>
        <w:t>ПРИКАЗЫ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о зачислении, отчислении и переводе детей</w:t>
      </w:r>
    </w:p>
    <w:bookmarkEnd w:id="0"/>
    <w:p w:rsidR="004A4FEB" w:rsidRDefault="004A4FEB" w:rsidP="001A02E2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декабрь  2020</w:t>
      </w:r>
      <w:r w:rsidRPr="001A02E2">
        <w:rPr>
          <w:rFonts w:ascii="Times New Roman" w:hAnsi="Times New Roman" w:cs="Times New Roman"/>
          <w:b/>
          <w:bCs/>
          <w:sz w:val="24"/>
          <w:szCs w:val="24"/>
        </w:rPr>
        <w:t xml:space="preserve"> года</w:t>
      </w:r>
    </w:p>
    <w:p w:rsidR="004A4FEB" w:rsidRDefault="004A4FEB" w:rsidP="001A02E2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296"/>
        <w:gridCol w:w="1198"/>
        <w:gridCol w:w="1905"/>
        <w:gridCol w:w="1920"/>
        <w:gridCol w:w="1599"/>
        <w:gridCol w:w="1653"/>
      </w:tblGrid>
      <w:tr w:rsidR="004A4FEB" w:rsidRPr="00141BE5">
        <w:tc>
          <w:tcPr>
            <w:tcW w:w="0" w:type="auto"/>
          </w:tcPr>
          <w:p w:rsidR="004A4FEB" w:rsidRPr="00141BE5" w:rsidRDefault="004A4FEB" w:rsidP="00141B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41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0" w:type="auto"/>
          </w:tcPr>
          <w:p w:rsidR="004A4FEB" w:rsidRPr="00141BE5" w:rsidRDefault="004A4FEB" w:rsidP="00141B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41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приказа</w:t>
            </w:r>
          </w:p>
        </w:tc>
        <w:tc>
          <w:tcPr>
            <w:tcW w:w="0" w:type="auto"/>
          </w:tcPr>
          <w:p w:rsidR="004A4FEB" w:rsidRPr="00141BE5" w:rsidRDefault="004A4FEB" w:rsidP="00141B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41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</w:t>
            </w:r>
          </w:p>
          <w:p w:rsidR="004A4FEB" w:rsidRPr="00141BE5" w:rsidRDefault="004A4FEB" w:rsidP="00141B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41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зачисленных детей</w:t>
            </w:r>
          </w:p>
          <w:p w:rsidR="004A4FEB" w:rsidRPr="00141BE5" w:rsidRDefault="004A4FEB" w:rsidP="00141B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41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(№ группы – кол-во)</w:t>
            </w:r>
          </w:p>
        </w:tc>
        <w:tc>
          <w:tcPr>
            <w:tcW w:w="0" w:type="auto"/>
          </w:tcPr>
          <w:p w:rsidR="004A4FEB" w:rsidRPr="00141BE5" w:rsidRDefault="004A4FEB" w:rsidP="00141B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41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</w:t>
            </w:r>
          </w:p>
          <w:p w:rsidR="004A4FEB" w:rsidRPr="00141BE5" w:rsidRDefault="004A4FEB" w:rsidP="00141B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41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отчисленных детей</w:t>
            </w:r>
          </w:p>
          <w:p w:rsidR="004A4FEB" w:rsidRPr="00141BE5" w:rsidRDefault="004A4FEB" w:rsidP="00141B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41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(№ группы – кол-во)</w:t>
            </w:r>
          </w:p>
        </w:tc>
        <w:tc>
          <w:tcPr>
            <w:tcW w:w="0" w:type="auto"/>
          </w:tcPr>
          <w:p w:rsidR="004A4FEB" w:rsidRPr="00141BE5" w:rsidRDefault="004A4FEB" w:rsidP="00141B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41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Перевод</w:t>
            </w:r>
          </w:p>
          <w:p w:rsidR="004A4FEB" w:rsidRPr="00141BE5" w:rsidRDefault="004A4FEB" w:rsidP="00141B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41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из одной группы в др.</w:t>
            </w:r>
          </w:p>
        </w:tc>
        <w:tc>
          <w:tcPr>
            <w:tcW w:w="0" w:type="auto"/>
          </w:tcPr>
          <w:p w:rsidR="004A4FEB" w:rsidRPr="00141BE5" w:rsidRDefault="004A4FEB" w:rsidP="00141B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41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Общее кол-во детей в ДОУ</w:t>
            </w:r>
          </w:p>
        </w:tc>
      </w:tr>
      <w:tr w:rsidR="004A4FEB" w:rsidRPr="00141BE5">
        <w:tc>
          <w:tcPr>
            <w:tcW w:w="0" w:type="auto"/>
          </w:tcPr>
          <w:p w:rsidR="004A4FEB" w:rsidRPr="00141BE5" w:rsidRDefault="004A4FEB" w:rsidP="00141B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BE5">
              <w:rPr>
                <w:rFonts w:ascii="Times New Roman" w:hAnsi="Times New Roman" w:cs="Times New Roman"/>
                <w:sz w:val="24"/>
                <w:szCs w:val="24"/>
              </w:rPr>
              <w:t>01.12.2020</w:t>
            </w:r>
          </w:p>
        </w:tc>
        <w:tc>
          <w:tcPr>
            <w:tcW w:w="0" w:type="auto"/>
          </w:tcPr>
          <w:p w:rsidR="004A4FEB" w:rsidRPr="00141BE5" w:rsidRDefault="004A4FEB" w:rsidP="00141B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BE5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0" w:type="auto"/>
          </w:tcPr>
          <w:p w:rsidR="004A4FEB" w:rsidRPr="00141BE5" w:rsidRDefault="004A4FEB" w:rsidP="00141B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A4FEB" w:rsidRPr="00141BE5" w:rsidRDefault="004A4FEB" w:rsidP="00141B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A4FEB" w:rsidRPr="00141BE5" w:rsidRDefault="004A4FEB" w:rsidP="00141B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BE5">
              <w:rPr>
                <w:rFonts w:ascii="Times New Roman" w:hAnsi="Times New Roman" w:cs="Times New Roman"/>
                <w:sz w:val="24"/>
                <w:szCs w:val="24"/>
              </w:rPr>
              <w:t>№1-№5(1)</w:t>
            </w:r>
          </w:p>
        </w:tc>
        <w:tc>
          <w:tcPr>
            <w:tcW w:w="0" w:type="auto"/>
          </w:tcPr>
          <w:p w:rsidR="004A4FEB" w:rsidRPr="00643912" w:rsidRDefault="004A4FEB" w:rsidP="00141B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117</w:t>
            </w:r>
          </w:p>
        </w:tc>
      </w:tr>
      <w:tr w:rsidR="004A4FEB" w:rsidRPr="00141BE5">
        <w:tc>
          <w:tcPr>
            <w:tcW w:w="0" w:type="auto"/>
          </w:tcPr>
          <w:p w:rsidR="004A4FEB" w:rsidRPr="00141BE5" w:rsidRDefault="004A4FEB" w:rsidP="00141B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BE5">
              <w:rPr>
                <w:rFonts w:ascii="Times New Roman" w:hAnsi="Times New Roman" w:cs="Times New Roman"/>
                <w:sz w:val="24"/>
                <w:szCs w:val="24"/>
              </w:rPr>
              <w:t>02.12.2020</w:t>
            </w:r>
          </w:p>
        </w:tc>
        <w:tc>
          <w:tcPr>
            <w:tcW w:w="0" w:type="auto"/>
          </w:tcPr>
          <w:p w:rsidR="004A4FEB" w:rsidRPr="00141BE5" w:rsidRDefault="004A4FEB" w:rsidP="00141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1BE5">
              <w:rPr>
                <w:rFonts w:ascii="Times New Roman" w:hAnsi="Times New Roman" w:cs="Times New Roman"/>
                <w:sz w:val="24"/>
                <w:szCs w:val="24"/>
              </w:rPr>
              <w:t xml:space="preserve">      57</w:t>
            </w:r>
          </w:p>
        </w:tc>
        <w:tc>
          <w:tcPr>
            <w:tcW w:w="0" w:type="auto"/>
          </w:tcPr>
          <w:p w:rsidR="004A4FEB" w:rsidRPr="00141BE5" w:rsidRDefault="004A4FEB" w:rsidP="00141B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BE5">
              <w:rPr>
                <w:rFonts w:ascii="Times New Roman" w:hAnsi="Times New Roman" w:cs="Times New Roman"/>
                <w:sz w:val="24"/>
                <w:szCs w:val="24"/>
              </w:rPr>
              <w:t>№1-2</w:t>
            </w:r>
          </w:p>
        </w:tc>
        <w:tc>
          <w:tcPr>
            <w:tcW w:w="0" w:type="auto"/>
          </w:tcPr>
          <w:p w:rsidR="004A4FEB" w:rsidRPr="00141BE5" w:rsidRDefault="004A4FEB" w:rsidP="00141B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A4FEB" w:rsidRPr="00141BE5" w:rsidRDefault="004A4FEB" w:rsidP="00141B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A4FEB" w:rsidRPr="00643912" w:rsidRDefault="004A4FEB" w:rsidP="00141B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118</w:t>
            </w:r>
          </w:p>
        </w:tc>
      </w:tr>
      <w:tr w:rsidR="004A4FEB" w:rsidRPr="00141BE5">
        <w:tc>
          <w:tcPr>
            <w:tcW w:w="0" w:type="auto"/>
          </w:tcPr>
          <w:p w:rsidR="004A4FEB" w:rsidRPr="00141BE5" w:rsidRDefault="004A4FEB" w:rsidP="00141B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BE5">
              <w:rPr>
                <w:rFonts w:ascii="Times New Roman" w:hAnsi="Times New Roman" w:cs="Times New Roman"/>
                <w:sz w:val="24"/>
                <w:szCs w:val="24"/>
              </w:rPr>
              <w:t>08.12.2020</w:t>
            </w:r>
          </w:p>
        </w:tc>
        <w:tc>
          <w:tcPr>
            <w:tcW w:w="0" w:type="auto"/>
          </w:tcPr>
          <w:p w:rsidR="004A4FEB" w:rsidRPr="00141BE5" w:rsidRDefault="004A4FEB" w:rsidP="00141B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BE5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0" w:type="auto"/>
          </w:tcPr>
          <w:p w:rsidR="004A4FEB" w:rsidRPr="00141BE5" w:rsidRDefault="004A4FEB" w:rsidP="00141B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A4FEB" w:rsidRPr="00141BE5" w:rsidRDefault="004A4FEB" w:rsidP="00141B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BE5">
              <w:rPr>
                <w:rFonts w:ascii="Times New Roman" w:hAnsi="Times New Roman" w:cs="Times New Roman"/>
                <w:sz w:val="24"/>
                <w:szCs w:val="24"/>
              </w:rPr>
              <w:t>№5-1</w:t>
            </w:r>
          </w:p>
        </w:tc>
        <w:tc>
          <w:tcPr>
            <w:tcW w:w="0" w:type="auto"/>
          </w:tcPr>
          <w:p w:rsidR="004A4FEB" w:rsidRPr="00141BE5" w:rsidRDefault="004A4FEB" w:rsidP="00141B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A4FEB" w:rsidRPr="00643912" w:rsidRDefault="004A4FEB" w:rsidP="00141B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117</w:t>
            </w:r>
          </w:p>
        </w:tc>
      </w:tr>
      <w:tr w:rsidR="004A4FEB" w:rsidRPr="00141BE5">
        <w:tc>
          <w:tcPr>
            <w:tcW w:w="0" w:type="auto"/>
          </w:tcPr>
          <w:p w:rsidR="004A4FEB" w:rsidRPr="00141BE5" w:rsidRDefault="004A4FEB" w:rsidP="00141B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BE5">
              <w:rPr>
                <w:rFonts w:ascii="Times New Roman" w:hAnsi="Times New Roman" w:cs="Times New Roman"/>
                <w:sz w:val="24"/>
                <w:szCs w:val="24"/>
              </w:rPr>
              <w:t>10.12.2020</w:t>
            </w:r>
          </w:p>
        </w:tc>
        <w:tc>
          <w:tcPr>
            <w:tcW w:w="0" w:type="auto"/>
          </w:tcPr>
          <w:p w:rsidR="004A4FEB" w:rsidRPr="00141BE5" w:rsidRDefault="004A4FEB" w:rsidP="00141B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BE5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0" w:type="auto"/>
          </w:tcPr>
          <w:p w:rsidR="004A4FEB" w:rsidRPr="00141BE5" w:rsidRDefault="004A4FEB" w:rsidP="00141B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BE5">
              <w:rPr>
                <w:rFonts w:ascii="Times New Roman" w:hAnsi="Times New Roman" w:cs="Times New Roman"/>
                <w:sz w:val="24"/>
                <w:szCs w:val="24"/>
              </w:rPr>
              <w:t>№1-1</w:t>
            </w:r>
          </w:p>
        </w:tc>
        <w:tc>
          <w:tcPr>
            <w:tcW w:w="0" w:type="auto"/>
          </w:tcPr>
          <w:p w:rsidR="004A4FEB" w:rsidRPr="00141BE5" w:rsidRDefault="004A4FEB" w:rsidP="00141B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A4FEB" w:rsidRPr="00141BE5" w:rsidRDefault="004A4FEB" w:rsidP="00141B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A4FEB" w:rsidRPr="00643912" w:rsidRDefault="004A4FEB" w:rsidP="00141B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118</w:t>
            </w:r>
          </w:p>
        </w:tc>
      </w:tr>
    </w:tbl>
    <w:p w:rsidR="004A4FEB" w:rsidRPr="00E144A8" w:rsidRDefault="004A4FEB" w:rsidP="00E144A8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4A4FEB" w:rsidRPr="00E144A8" w:rsidSect="006C20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72D47"/>
    <w:rsid w:val="0008357A"/>
    <w:rsid w:val="000924D9"/>
    <w:rsid w:val="00141BE5"/>
    <w:rsid w:val="001A02E2"/>
    <w:rsid w:val="001E03E6"/>
    <w:rsid w:val="003233B8"/>
    <w:rsid w:val="003657FD"/>
    <w:rsid w:val="00421109"/>
    <w:rsid w:val="00444D8A"/>
    <w:rsid w:val="00472D47"/>
    <w:rsid w:val="004A4FEB"/>
    <w:rsid w:val="0051105D"/>
    <w:rsid w:val="00564D79"/>
    <w:rsid w:val="00570F16"/>
    <w:rsid w:val="005D6C98"/>
    <w:rsid w:val="0064356B"/>
    <w:rsid w:val="00643912"/>
    <w:rsid w:val="0066660F"/>
    <w:rsid w:val="006C20D8"/>
    <w:rsid w:val="006D0E5B"/>
    <w:rsid w:val="00800341"/>
    <w:rsid w:val="00817541"/>
    <w:rsid w:val="00870BCA"/>
    <w:rsid w:val="00975CDB"/>
    <w:rsid w:val="009A2314"/>
    <w:rsid w:val="00B32A2C"/>
    <w:rsid w:val="00C106FE"/>
    <w:rsid w:val="00CB5CC6"/>
    <w:rsid w:val="00D65D6F"/>
    <w:rsid w:val="00D67FB5"/>
    <w:rsid w:val="00D80677"/>
    <w:rsid w:val="00DA6730"/>
    <w:rsid w:val="00DF18F4"/>
    <w:rsid w:val="00E144A8"/>
    <w:rsid w:val="00E51F48"/>
    <w:rsid w:val="00F96339"/>
    <w:rsid w:val="00FB05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20D8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1A02E2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</TotalTime>
  <Pages>1</Pages>
  <Words>51</Words>
  <Characters>295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Sunrise</cp:lastModifiedBy>
  <cp:revision>3</cp:revision>
  <dcterms:created xsi:type="dcterms:W3CDTF">2021-05-21T07:00:00Z</dcterms:created>
  <dcterms:modified xsi:type="dcterms:W3CDTF">2021-05-21T08:58:00Z</dcterms:modified>
</cp:coreProperties>
</file>